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BD2DBA" w14:textId="39D85412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</w:p>
    <w:p w14:paraId="7C8FF87B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3C222CB6">
          <v:rect id="Horizontal Line 1" o:spid="_x0000_s1043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A3C8490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MILVUS TRAVEL</w:t>
      </w:r>
    </w:p>
    <w:p w14:paraId="3EB66825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1"/>
        <w:rPr>
          <w:rFonts w:eastAsia="Times New Roman"/>
          <w:b/>
          <w:bCs/>
          <w:sz w:val="36"/>
          <w:szCs w:val="36"/>
          <w:lang w:val="en-AD" w:eastAsia="en-GB" w:bidi="ar-SA"/>
        </w:rPr>
      </w:pPr>
      <w:r w:rsidRPr="00705614">
        <w:rPr>
          <w:rFonts w:eastAsia="Times New Roman"/>
          <w:b/>
          <w:bCs/>
          <w:sz w:val="36"/>
          <w:szCs w:val="36"/>
          <w:lang w:val="en-AD" w:eastAsia="en-GB" w:bidi="ar-SA"/>
        </w:rPr>
        <w:t>FORMATO DE SOLICITUD DE SERVICIOS</w:t>
      </w:r>
    </w:p>
    <w:p w14:paraId="76C6397E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Fecha de solicitud: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____ / ____ / ______</w:t>
      </w:r>
    </w:p>
    <w:p w14:paraId="2D987FC0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68983B8E">
          <v:rect id="Horizontal Line 2" o:spid="_x0000_s1042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E69AEA8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1. DATOS DEL SOLICITANTE</w:t>
      </w:r>
    </w:p>
    <w:p w14:paraId="475E4EEE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Nombre del agente:</w:t>
      </w:r>
    </w:p>
    <w:p w14:paraId="0806C985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4BE6AB67">
          <v:rect id="Horizontal Line 3" o:spid="_x0000_s1041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076DAA9E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Agencia:</w:t>
      </w:r>
    </w:p>
    <w:p w14:paraId="153724D3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58F2AF34">
          <v:rect id="Horizontal Line 4" o:spid="_x0000_s1040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7F8C79AE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Correo electrónico:</w:t>
      </w:r>
    </w:p>
    <w:p w14:paraId="4B250FE8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25D229E3">
          <v:rect id="Horizontal Line 5" o:spid="_x0000_s1039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7E00F52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Teléfono / WhatsApp:</w:t>
      </w:r>
    </w:p>
    <w:p w14:paraId="19B8A70A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125816BD">
          <v:rect id="Horizontal Line 6" o:spid="_x0000_s1038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5BECF3D6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2D2712B5">
          <v:rect id="Horizontal Line 7" o:spid="_x0000_s1037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C534457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2. INFORMACIÓN GENERAL</w:t>
      </w:r>
    </w:p>
    <w:p w14:paraId="11719127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Destino(s):</w:t>
      </w:r>
    </w:p>
    <w:p w14:paraId="4CDA4CF3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7A56ED11">
          <v:rect id="Horizontal Line 8" o:spid="_x0000_s1036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DC6E090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Servicios solicitados</w:t>
      </w:r>
    </w:p>
    <w:p w14:paraId="01A1EFCC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Traslados</w:t>
      </w:r>
    </w:p>
    <w:p w14:paraId="3C7925C6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Tours privados</w:t>
      </w:r>
    </w:p>
    <w:p w14:paraId="0EAAED68" w14:textId="4A01FC4F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Tours </w:t>
      </w:r>
      <w:r w:rsidR="00705614">
        <w:rPr>
          <w:rFonts w:eastAsia="Times New Roman"/>
          <w:sz w:val="24"/>
          <w:szCs w:val="24"/>
          <w:lang w:val="en-AD" w:eastAsia="en-GB" w:bidi="ar-SA"/>
        </w:rPr>
        <w:t xml:space="preserve">en grupo </w:t>
      </w:r>
    </w:p>
    <w:p w14:paraId="4E6270DE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Guía</w:t>
      </w:r>
    </w:p>
    <w:p w14:paraId="3190D66E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lastRenderedPageBreak/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Hoteles</w:t>
      </w:r>
    </w:p>
    <w:p w14:paraId="1C7F1560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Trenes</w:t>
      </w:r>
    </w:p>
    <w:p w14:paraId="5263CE6E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Vuelos</w:t>
      </w:r>
    </w:p>
    <w:p w14:paraId="59F32189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Entradas</w:t>
      </w:r>
    </w:p>
    <w:p w14:paraId="5F5A5ADC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Seguro de viaje</w:t>
      </w:r>
    </w:p>
    <w:p w14:paraId="285C9ED0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Otro: ____________________________________________</w:t>
      </w:r>
    </w:p>
    <w:p w14:paraId="044552D4" w14:textId="77777777" w:rsidR="00D52008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 w:rsidRPr="00FC0819">
        <w:rPr>
          <w:rFonts w:eastAsia="Times New Roman"/>
          <w:noProof/>
          <w:sz w:val="24"/>
          <w:szCs w:val="24"/>
          <w:lang w:val="en-AD" w:eastAsia="en-GB" w:bidi="ar-SA"/>
        </w:rPr>
        <w:pict w14:anchorId="7806DD9D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32673C3B" w14:textId="77777777" w:rsidR="00705614" w:rsidRDefault="00705614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</w:p>
    <w:p w14:paraId="3679708C" w14:textId="77777777" w:rsidR="00705614" w:rsidRDefault="00705614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</w:p>
    <w:p w14:paraId="745ADCB6" w14:textId="4F062578" w:rsidR="00705614" w:rsidRPr="00705614" w:rsidRDefault="00705614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rFonts w:eastAsia="Times New Roman"/>
          <w:sz w:val="24"/>
          <w:szCs w:val="24"/>
          <w:lang w:val="en-AD" w:eastAsia="en-GB" w:bidi="ar-SA"/>
        </w:rPr>
        <w:t xml:space="preserve">DETALLE:  (si se solicitan varios servicios, poner qué se necesita, cuándo, qué días y en dónde). Si son excursiones de tierra para un crucero, con poner el nombre del barco y la fecha de salida, nosotros lo detallamos y daremos precio por separado para cada excursión. </w:t>
      </w:r>
    </w:p>
    <w:p w14:paraId="72874A82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3. FECHAS Y HORARIOS</w:t>
      </w:r>
    </w:p>
    <w:p w14:paraId="4B423F9B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Fecha(s) del (los) servicio(s):</w:t>
      </w:r>
    </w:p>
    <w:p w14:paraId="478F0A2E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 w:rsidRPr="00FC0819">
        <w:rPr>
          <w:rFonts w:eastAsia="Times New Roman"/>
          <w:noProof/>
          <w:sz w:val="24"/>
          <w:szCs w:val="24"/>
          <w:lang w:val="en-AD" w:eastAsia="en-GB" w:bidi="ar-SA"/>
        </w:rPr>
        <w:pict w14:anchorId="5E63711B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55865DA0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Horario(s):</w:t>
      </w:r>
    </w:p>
    <w:p w14:paraId="1EC2B7F1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 w:rsidRPr="00FC0819">
        <w:rPr>
          <w:rFonts w:eastAsia="Times New Roman"/>
          <w:noProof/>
          <w:sz w:val="24"/>
          <w:szCs w:val="24"/>
          <w:lang w:val="en-AD" w:eastAsia="en-GB" w:bidi="ar-SA"/>
        </w:rPr>
        <w:pict w14:anchorId="11352CF0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2F1752D9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 w:rsidRPr="00FC0819">
        <w:rPr>
          <w:rFonts w:eastAsia="Times New Roman"/>
          <w:noProof/>
          <w:sz w:val="24"/>
          <w:szCs w:val="24"/>
          <w:lang w:val="en-AD" w:eastAsia="en-GB" w:bidi="ar-SA"/>
        </w:rPr>
        <w:pict w14:anchorId="7D39D5E4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2CD20E73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4. PASAJEROS</w:t>
      </w:r>
    </w:p>
    <w:p w14:paraId="11810D6C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Número total de participantes:</w:t>
      </w:r>
    </w:p>
    <w:p w14:paraId="1EECB231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sz w:val="24"/>
          <w:szCs w:val="24"/>
          <w:lang w:val="en-AD" w:eastAsia="en-GB" w:bidi="ar-SA"/>
        </w:rPr>
        <w:t>________ Adultos</w:t>
      </w:r>
    </w:p>
    <w:p w14:paraId="797CBFFD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sz w:val="24"/>
          <w:szCs w:val="24"/>
          <w:lang w:val="en-AD" w:eastAsia="en-GB" w:bidi="ar-SA"/>
        </w:rPr>
        <w:t>________ Menores</w:t>
      </w:r>
    </w:p>
    <w:p w14:paraId="41DE43F9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b/>
          <w:bCs/>
          <w:sz w:val="24"/>
          <w:szCs w:val="24"/>
          <w:lang w:val="en-AD" w:eastAsia="en-GB" w:bidi="ar-SA"/>
        </w:rPr>
        <w:t>Edades de los menores (si aplica):</w:t>
      </w:r>
    </w:p>
    <w:p w14:paraId="06E27310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 w:rsidRPr="00FC0819">
        <w:rPr>
          <w:rFonts w:eastAsia="Times New Roman"/>
          <w:noProof/>
          <w:sz w:val="24"/>
          <w:szCs w:val="24"/>
          <w:lang w:val="en-AD" w:eastAsia="en-GB" w:bidi="ar-SA"/>
        </w:rPr>
        <w:pict w14:anchorId="40D43516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3864EADB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 w:rsidRPr="00FC0819">
        <w:rPr>
          <w:rFonts w:eastAsia="Times New Roman"/>
          <w:noProof/>
          <w:sz w:val="24"/>
          <w:szCs w:val="24"/>
          <w:lang w:val="en-AD" w:eastAsia="en-GB" w:bidi="ar-SA"/>
        </w:rPr>
        <w:pict w14:anchorId="2C012B7A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12929653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5. INFORMACIÓN DE VUELOS O TRENES</w:t>
      </w:r>
    </w:p>
    <w:p w14:paraId="1C9D9B90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i/>
          <w:iCs/>
          <w:sz w:val="24"/>
          <w:szCs w:val="24"/>
          <w:lang w:val="en-AD" w:eastAsia="en-GB" w:bidi="ar-SA"/>
        </w:rPr>
        <w:t>(Completar únicamente cuando el servicio esté relacionado con un traslado o requiera coordinación con horarios de llegada o salida.)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1434"/>
        <w:gridCol w:w="967"/>
        <w:gridCol w:w="834"/>
        <w:gridCol w:w="941"/>
        <w:gridCol w:w="1848"/>
        <w:gridCol w:w="2563"/>
      </w:tblGrid>
      <w:tr w:rsidR="00D52008" w:rsidRPr="00705614" w14:paraId="566AD6D0" w14:textId="77777777" w:rsidTr="007056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6599A2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lastRenderedPageBreak/>
              <w:t>Fecha</w:t>
            </w:r>
          </w:p>
        </w:tc>
        <w:tc>
          <w:tcPr>
            <w:tcW w:w="0" w:type="auto"/>
            <w:vAlign w:val="center"/>
            <w:hideMark/>
          </w:tcPr>
          <w:p w14:paraId="05C3D025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Vuelo / Tren</w:t>
            </w:r>
          </w:p>
        </w:tc>
        <w:tc>
          <w:tcPr>
            <w:tcW w:w="0" w:type="auto"/>
            <w:vAlign w:val="center"/>
            <w:hideMark/>
          </w:tcPr>
          <w:p w14:paraId="4414CB52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Número</w:t>
            </w:r>
          </w:p>
        </w:tc>
        <w:tc>
          <w:tcPr>
            <w:tcW w:w="0" w:type="auto"/>
            <w:vAlign w:val="center"/>
            <w:hideMark/>
          </w:tcPr>
          <w:p w14:paraId="6CC8E540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Origen</w:t>
            </w:r>
          </w:p>
        </w:tc>
        <w:tc>
          <w:tcPr>
            <w:tcW w:w="0" w:type="auto"/>
            <w:vAlign w:val="center"/>
            <w:hideMark/>
          </w:tcPr>
          <w:p w14:paraId="720FA7A2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Destino</w:t>
            </w:r>
          </w:p>
        </w:tc>
        <w:tc>
          <w:tcPr>
            <w:tcW w:w="0" w:type="auto"/>
            <w:vAlign w:val="center"/>
            <w:hideMark/>
          </w:tcPr>
          <w:p w14:paraId="5D9ED488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Hora de llegada</w:t>
            </w:r>
          </w:p>
        </w:tc>
        <w:tc>
          <w:tcPr>
            <w:tcW w:w="2518" w:type="dxa"/>
            <w:vAlign w:val="center"/>
            <w:hideMark/>
          </w:tcPr>
          <w:p w14:paraId="314C47CA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Hora de salida</w:t>
            </w:r>
          </w:p>
        </w:tc>
      </w:tr>
      <w:tr w:rsidR="00D52008" w:rsidRPr="00705614" w14:paraId="35A9D448" w14:textId="77777777" w:rsidTr="00705614">
        <w:trPr>
          <w:trHeight w:val="488"/>
          <w:tblCellSpacing w:w="15" w:type="dxa"/>
        </w:trPr>
        <w:tc>
          <w:tcPr>
            <w:tcW w:w="0" w:type="auto"/>
            <w:vAlign w:val="center"/>
            <w:hideMark/>
          </w:tcPr>
          <w:p w14:paraId="5BBFDFDF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AFC66F2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70063232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38C091BD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4EA3D6F3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7E7A1991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2518" w:type="dxa"/>
            <w:vAlign w:val="center"/>
            <w:hideMark/>
          </w:tcPr>
          <w:p w14:paraId="2D33C218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</w:tr>
      <w:tr w:rsidR="00D52008" w:rsidRPr="00705614" w14:paraId="46A55BDC" w14:textId="77777777" w:rsidTr="00705614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14:paraId="4F41A586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477D794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49610B3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C0B64E4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4C2A4BB4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DA7202B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2518" w:type="dxa"/>
            <w:vAlign w:val="center"/>
            <w:hideMark/>
          </w:tcPr>
          <w:p w14:paraId="5F89DB0D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</w:tr>
      <w:tr w:rsidR="00D52008" w:rsidRPr="00705614" w14:paraId="07CE712F" w14:textId="77777777" w:rsidTr="007056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1F477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3BCC6880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BD1C63A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9AE5CBD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12884F2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A80F9ED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2518" w:type="dxa"/>
            <w:vAlign w:val="center"/>
            <w:hideMark/>
          </w:tcPr>
          <w:p w14:paraId="3100D3E9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</w:tr>
      <w:tr w:rsidR="00705614" w:rsidRPr="00705614" w14:paraId="3527A661" w14:textId="77777777" w:rsidTr="00705614">
        <w:trPr>
          <w:tblCellSpacing w:w="15" w:type="dxa"/>
        </w:trPr>
        <w:tc>
          <w:tcPr>
            <w:tcW w:w="0" w:type="auto"/>
            <w:vAlign w:val="center"/>
          </w:tcPr>
          <w:p w14:paraId="01E31629" w14:textId="77777777" w:rsidR="00705614" w:rsidRPr="00705614" w:rsidRDefault="00705614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</w:tcPr>
          <w:p w14:paraId="7FD5C79B" w14:textId="77777777" w:rsidR="00705614" w:rsidRPr="00705614" w:rsidRDefault="00705614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</w:tcPr>
          <w:p w14:paraId="475785AA" w14:textId="77777777" w:rsidR="00705614" w:rsidRPr="00705614" w:rsidRDefault="00705614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</w:tcPr>
          <w:p w14:paraId="03AF9B03" w14:textId="77777777" w:rsidR="00705614" w:rsidRPr="00705614" w:rsidRDefault="00705614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</w:tcPr>
          <w:p w14:paraId="02DA63D0" w14:textId="77777777" w:rsidR="00705614" w:rsidRPr="00705614" w:rsidRDefault="00705614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0" w:type="auto"/>
            <w:vAlign w:val="center"/>
          </w:tcPr>
          <w:p w14:paraId="0F33CC00" w14:textId="77777777" w:rsidR="00705614" w:rsidRPr="00705614" w:rsidRDefault="00705614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  <w:tc>
          <w:tcPr>
            <w:tcW w:w="2518" w:type="dxa"/>
            <w:vAlign w:val="center"/>
          </w:tcPr>
          <w:p w14:paraId="5125E0A3" w14:textId="77777777" w:rsidR="00705614" w:rsidRPr="00705614" w:rsidRDefault="00705614" w:rsidP="00D52008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AD" w:eastAsia="en-GB" w:bidi="ar-SA"/>
              </w:rPr>
            </w:pPr>
          </w:p>
        </w:tc>
      </w:tr>
    </w:tbl>
    <w:p w14:paraId="614453D9" w14:textId="77777777" w:rsidR="00705614" w:rsidRDefault="00705614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</w:p>
    <w:p w14:paraId="7702C0CE" w14:textId="0AA30D5D" w:rsidR="00705614" w:rsidRDefault="00705614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rFonts w:eastAsia="Times New Roman"/>
          <w:sz w:val="24"/>
          <w:szCs w:val="24"/>
          <w:lang w:val="en-AD" w:eastAsia="en-GB" w:bidi="ar-SA"/>
        </w:rPr>
        <w:t xml:space="preserve">** SI NO todos los pasajeros viajan juntos, especificar QUIENES van en cada traslado </w:t>
      </w:r>
    </w:p>
    <w:p w14:paraId="32F8F74C" w14:textId="77777777" w:rsidR="00705614" w:rsidRDefault="00705614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</w:p>
    <w:p w14:paraId="15D8BBE5" w14:textId="3FAB8ACF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 w:rsidRPr="00FC0819">
        <w:rPr>
          <w:rFonts w:eastAsia="Times New Roman"/>
          <w:noProof/>
          <w:sz w:val="24"/>
          <w:szCs w:val="24"/>
          <w:lang w:val="en-AD" w:eastAsia="en-GB" w:bidi="ar-SA"/>
        </w:rPr>
        <w:pict w14:anchorId="3129128C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6ACECED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6. HOSPEDAJE</w:t>
      </w:r>
    </w:p>
    <w:p w14:paraId="230A046F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i/>
          <w:iCs/>
          <w:sz w:val="24"/>
          <w:szCs w:val="24"/>
          <w:lang w:val="en-AD" w:eastAsia="en-GB" w:bidi="ar-SA"/>
        </w:rPr>
        <w:t>(Completar únicamente en caso de solicitar hoteles.)</w:t>
      </w:r>
    </w:p>
    <w:p w14:paraId="5258E2FA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en-AD" w:eastAsia="en-GB" w:bidi="ar-SA"/>
        </w:rPr>
      </w:pPr>
      <w:r w:rsidRPr="00705614">
        <w:rPr>
          <w:rFonts w:eastAsia="Times New Roman"/>
          <w:b/>
          <w:bCs/>
          <w:sz w:val="27"/>
          <w:szCs w:val="27"/>
          <w:lang w:val="en-AD" w:eastAsia="en-GB" w:bidi="ar-SA"/>
        </w:rPr>
        <w:t>Categoría solicitada</w:t>
      </w:r>
    </w:p>
    <w:p w14:paraId="370863B1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3</w:t>
      </w: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★</w:t>
      </w:r>
    </w:p>
    <w:p w14:paraId="57E55318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4</w:t>
      </w: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★</w:t>
      </w:r>
    </w:p>
    <w:p w14:paraId="13B198BD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5</w:t>
      </w: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★</w:t>
      </w:r>
    </w:p>
    <w:p w14:paraId="1F3D360C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Boutique</w:t>
      </w:r>
    </w:p>
    <w:p w14:paraId="0A4F245C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Ryokan</w:t>
      </w:r>
    </w:p>
    <w:p w14:paraId="1932812A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Otro: __________________________</w:t>
      </w:r>
    </w:p>
    <w:p w14:paraId="4191F463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en-AD" w:eastAsia="en-GB" w:bidi="ar-SA"/>
        </w:rPr>
      </w:pPr>
      <w:r w:rsidRPr="00705614">
        <w:rPr>
          <w:rFonts w:eastAsia="Times New Roman"/>
          <w:b/>
          <w:bCs/>
          <w:sz w:val="27"/>
          <w:szCs w:val="27"/>
          <w:lang w:val="en-AD" w:eastAsia="en-GB" w:bidi="ar-SA"/>
        </w:rPr>
        <w:t>Configuración de habitaciones</w:t>
      </w:r>
    </w:p>
    <w:tbl>
      <w:tblPr>
        <w:tblW w:w="99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4641"/>
        <w:gridCol w:w="3872"/>
      </w:tblGrid>
      <w:tr w:rsidR="00D52008" w:rsidRPr="00705614" w14:paraId="52061F95" w14:textId="77777777" w:rsidTr="007056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59426C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Habitación</w:t>
            </w:r>
          </w:p>
        </w:tc>
        <w:tc>
          <w:tcPr>
            <w:tcW w:w="0" w:type="auto"/>
            <w:vAlign w:val="center"/>
            <w:hideMark/>
          </w:tcPr>
          <w:p w14:paraId="5655F583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Tipo</w:t>
            </w:r>
          </w:p>
        </w:tc>
        <w:tc>
          <w:tcPr>
            <w:tcW w:w="3827" w:type="dxa"/>
            <w:vAlign w:val="center"/>
            <w:hideMark/>
          </w:tcPr>
          <w:p w14:paraId="3AB878FC" w14:textId="77777777" w:rsidR="00D52008" w:rsidRPr="00705614" w:rsidRDefault="00D52008" w:rsidP="00D520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b/>
                <w:bCs/>
                <w:sz w:val="24"/>
                <w:szCs w:val="24"/>
                <w:lang w:val="en-AD" w:eastAsia="en-GB" w:bidi="ar-SA"/>
              </w:rPr>
              <w:t>Pasajeros asignados</w:t>
            </w:r>
          </w:p>
        </w:tc>
      </w:tr>
      <w:tr w:rsidR="00D52008" w:rsidRPr="00705614" w14:paraId="33EBE925" w14:textId="77777777" w:rsidTr="007056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66E45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>Habitación 1</w:t>
            </w:r>
          </w:p>
        </w:tc>
        <w:tc>
          <w:tcPr>
            <w:tcW w:w="0" w:type="auto"/>
            <w:vAlign w:val="center"/>
            <w:hideMark/>
          </w:tcPr>
          <w:p w14:paraId="3BF1306C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SGL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DBL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TWN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Triple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Familiar</w:t>
            </w:r>
          </w:p>
        </w:tc>
        <w:tc>
          <w:tcPr>
            <w:tcW w:w="3827" w:type="dxa"/>
            <w:vAlign w:val="center"/>
            <w:hideMark/>
          </w:tcPr>
          <w:p w14:paraId="2EDB7388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</w:p>
        </w:tc>
      </w:tr>
      <w:tr w:rsidR="00D52008" w:rsidRPr="00705614" w14:paraId="1BCFA898" w14:textId="77777777" w:rsidTr="007056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C07E1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>Habitación 2</w:t>
            </w:r>
          </w:p>
        </w:tc>
        <w:tc>
          <w:tcPr>
            <w:tcW w:w="0" w:type="auto"/>
            <w:vAlign w:val="center"/>
            <w:hideMark/>
          </w:tcPr>
          <w:p w14:paraId="71A741F7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SGL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DBL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TWN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Triple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Familiar</w:t>
            </w:r>
          </w:p>
        </w:tc>
        <w:tc>
          <w:tcPr>
            <w:tcW w:w="3827" w:type="dxa"/>
            <w:vAlign w:val="center"/>
            <w:hideMark/>
          </w:tcPr>
          <w:p w14:paraId="389A8AE8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</w:p>
        </w:tc>
      </w:tr>
      <w:tr w:rsidR="00D52008" w:rsidRPr="00705614" w14:paraId="45547724" w14:textId="77777777" w:rsidTr="007056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39F8C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>Habitación 3</w:t>
            </w:r>
          </w:p>
        </w:tc>
        <w:tc>
          <w:tcPr>
            <w:tcW w:w="0" w:type="auto"/>
            <w:vAlign w:val="center"/>
            <w:hideMark/>
          </w:tcPr>
          <w:p w14:paraId="3C8C668C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SGL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DBL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TWN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Triple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Familiar</w:t>
            </w:r>
          </w:p>
        </w:tc>
        <w:tc>
          <w:tcPr>
            <w:tcW w:w="3827" w:type="dxa"/>
            <w:vAlign w:val="center"/>
            <w:hideMark/>
          </w:tcPr>
          <w:p w14:paraId="7146D489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</w:p>
        </w:tc>
      </w:tr>
      <w:tr w:rsidR="00D52008" w:rsidRPr="00705614" w14:paraId="62EE339A" w14:textId="77777777" w:rsidTr="007056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B8528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>Habitación 4</w:t>
            </w:r>
          </w:p>
        </w:tc>
        <w:tc>
          <w:tcPr>
            <w:tcW w:w="0" w:type="auto"/>
            <w:vAlign w:val="center"/>
            <w:hideMark/>
          </w:tcPr>
          <w:p w14:paraId="3BE02AA5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SGL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DBL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TWN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Triple </w:t>
            </w:r>
            <w:r w:rsidRPr="00705614">
              <w:rPr>
                <w:rFonts w:ascii="Segoe UI Symbol" w:eastAsia="Times New Roman" w:hAnsi="Segoe UI Symbol" w:cs="Segoe UI Symbol"/>
                <w:sz w:val="24"/>
                <w:szCs w:val="24"/>
                <w:lang w:val="en-AD" w:eastAsia="en-GB" w:bidi="ar-SA"/>
              </w:rPr>
              <w:t>☐</w:t>
            </w:r>
            <w:r w:rsidRPr="00705614">
              <w:rPr>
                <w:rFonts w:eastAsia="Times New Roman"/>
                <w:sz w:val="24"/>
                <w:szCs w:val="24"/>
                <w:lang w:val="en-AD" w:eastAsia="en-GB" w:bidi="ar-SA"/>
              </w:rPr>
              <w:t xml:space="preserve"> Familiar</w:t>
            </w:r>
          </w:p>
        </w:tc>
        <w:tc>
          <w:tcPr>
            <w:tcW w:w="3827" w:type="dxa"/>
            <w:vAlign w:val="center"/>
            <w:hideMark/>
          </w:tcPr>
          <w:p w14:paraId="21D0D0FD" w14:textId="77777777" w:rsidR="00D52008" w:rsidRPr="00705614" w:rsidRDefault="00D52008" w:rsidP="00D5200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en-AD" w:eastAsia="en-GB" w:bidi="ar-SA"/>
              </w:rPr>
            </w:pPr>
          </w:p>
        </w:tc>
      </w:tr>
    </w:tbl>
    <w:p w14:paraId="673E95E7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60D3DA84">
          <v:rect id="Horizontal Line 16" o:spid="_x0000_s1035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7099B87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7. DOCUMENTACIÓN</w:t>
      </w:r>
    </w:p>
    <w:p w14:paraId="76A0775C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Se anexan copias legibles de los pasaportes de todos los pasajeros.</w:t>
      </w:r>
    </w:p>
    <w:p w14:paraId="05100527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6BA31AA3">
          <v:rect id="Horizontal Line 17" o:spid="_x0000_s1034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52A25EE4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8. CONSIDERACIONES ESPECIALES</w:t>
      </w:r>
    </w:p>
    <w:p w14:paraId="3A1F33BC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sz w:val="24"/>
          <w:szCs w:val="24"/>
          <w:lang w:val="en-AD" w:eastAsia="en-GB" w:bidi="ar-SA"/>
        </w:rPr>
        <w:lastRenderedPageBreak/>
        <w:t>Indique cualquier información relevante para la correcta prestación de los servicios:</w:t>
      </w:r>
    </w:p>
    <w:p w14:paraId="5A108425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Movilidad reducida</w:t>
      </w:r>
    </w:p>
    <w:p w14:paraId="46AA58E8" w14:textId="493DAD1C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Uso de silla de ruedas</w:t>
      </w:r>
      <w:r w:rsidR="00705614">
        <w:rPr>
          <w:rFonts w:eastAsia="Times New Roman"/>
          <w:sz w:val="24"/>
          <w:szCs w:val="24"/>
          <w:lang w:val="en-AD" w:eastAsia="en-GB" w:bidi="ar-SA"/>
        </w:rPr>
        <w:t xml:space="preserve">- cuántas y , ¿Tienen silla propia? ¿De qué tipo? </w:t>
      </w:r>
    </w:p>
    <w:p w14:paraId="1021917A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Alergias</w:t>
      </w:r>
    </w:p>
    <w:p w14:paraId="72D6BCF3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Restricciones alimenticias</w:t>
      </w:r>
    </w:p>
    <w:p w14:paraId="331BA8FE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Celebración especial (cumpleaños, aniversario, luna de miel, etc.)</w:t>
      </w:r>
    </w:p>
    <w:p w14:paraId="472EF5B5" w14:textId="7143E5A3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Intereses o gustos específicos</w:t>
      </w:r>
      <w:r w:rsidR="00705614">
        <w:rPr>
          <w:rFonts w:eastAsia="Times New Roman"/>
          <w:sz w:val="24"/>
          <w:szCs w:val="24"/>
          <w:lang w:val="en-AD" w:eastAsia="en-GB" w:bidi="ar-SA"/>
        </w:rPr>
        <w:t xml:space="preserve"> (aclarar)</w:t>
      </w:r>
    </w:p>
    <w:p w14:paraId="6F950DFF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ascii="Segoe UI Symbol" w:eastAsia="Times New Roman" w:hAnsi="Segoe UI Symbol" w:cs="Segoe UI Symbol"/>
          <w:sz w:val="24"/>
          <w:szCs w:val="24"/>
          <w:lang w:val="en-AD" w:eastAsia="en-GB" w:bidi="ar-SA"/>
        </w:rPr>
        <w:t>☐</w:t>
      </w:r>
      <w:r w:rsidRPr="00705614">
        <w:rPr>
          <w:rFonts w:eastAsia="Times New Roman"/>
          <w:sz w:val="24"/>
          <w:szCs w:val="24"/>
          <w:lang w:val="en-AD" w:eastAsia="en-GB" w:bidi="ar-SA"/>
        </w:rPr>
        <w:t xml:space="preserve"> Otro:</w:t>
      </w:r>
    </w:p>
    <w:p w14:paraId="4446E965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630D3B1E">
          <v:rect id="Horizontal Line 18" o:spid="_x0000_s1033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F74A7F9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14CE2C61">
          <v:rect id="Horizontal Line 19" o:spid="_x0000_s1032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95CE4F4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3B72A2D1">
          <v:rect id="Horizontal Line 20" o:spid="_x0000_s1031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BC85B41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</w:pPr>
      <w:r w:rsidRPr="00705614">
        <w:rPr>
          <w:rFonts w:eastAsia="Times New Roman"/>
          <w:b/>
          <w:bCs/>
          <w:kern w:val="36"/>
          <w:sz w:val="48"/>
          <w:szCs w:val="48"/>
          <w:lang w:val="en-AD" w:eastAsia="en-GB" w:bidi="ar-SA"/>
        </w:rPr>
        <w:t>9. OBSERVACIONES ADICIONALES</w:t>
      </w:r>
    </w:p>
    <w:p w14:paraId="406194B2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1DF46F83">
          <v:rect id="Horizontal Line 21" o:spid="_x0000_s1030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7A924076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138B9578">
          <v:rect id="Horizontal Line 22" o:spid="_x0000_s1029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57BFD9DD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5C202F5E">
          <v:rect id="Horizontal Line 23" o:spid="_x0000_s1028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7615DBCF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3D35A984">
          <v:rect id="Horizontal Line 24" o:spid="_x0000_s1027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F9E7CF3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en-AD" w:eastAsia="en-GB" w:bidi="ar-SA"/>
        </w:rPr>
      </w:pPr>
      <w:r w:rsidRPr="00705614">
        <w:rPr>
          <w:rFonts w:eastAsia="Times New Roman"/>
          <w:b/>
          <w:bCs/>
          <w:sz w:val="27"/>
          <w:szCs w:val="27"/>
          <w:lang w:val="en-AD" w:eastAsia="en-GB" w:bidi="ar-SA"/>
        </w:rPr>
        <w:t>NOTA IMPORTANTE</w:t>
      </w:r>
    </w:p>
    <w:p w14:paraId="3E2C4D92" w14:textId="77777777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  <w:r w:rsidRPr="00705614">
        <w:rPr>
          <w:rFonts w:eastAsia="Times New Roman"/>
          <w:sz w:val="24"/>
          <w:szCs w:val="24"/>
          <w:lang w:val="en-AD" w:eastAsia="en-GB" w:bidi="ar-SA"/>
        </w:rPr>
        <w:t>Para garantizar una cotización precisa y evitar retrasos en la confirmación de los servicios, agradecemos verificar que toda la información proporcionada sea correcta y esté completa. En caso de solicitar hospedaje, es indispensable incluir la configuración de habitaciones y anexar copia legible de los pasaportes de todos los pasajeros.</w:t>
      </w:r>
    </w:p>
    <w:p w14:paraId="44A8A4F8" w14:textId="77777777" w:rsidR="00D52008" w:rsidRPr="00705614" w:rsidRDefault="00FC0819" w:rsidP="00D52008">
      <w:pPr>
        <w:widowControl/>
        <w:autoSpaceDE/>
        <w:autoSpaceDN/>
        <w:rPr>
          <w:rFonts w:eastAsia="Times New Roman"/>
          <w:sz w:val="24"/>
          <w:szCs w:val="24"/>
          <w:lang w:val="en-AD" w:eastAsia="en-GB" w:bidi="ar-SA"/>
        </w:rPr>
      </w:pPr>
      <w:r>
        <w:rPr>
          <w:noProof/>
        </w:rPr>
      </w:r>
      <w:r>
        <w:pict w14:anchorId="4FFB755C">
          <v:rect id="Horizontal Line 25" o:spid="_x0000_s1026" style="width:493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LZrv5H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14CD8A26" w14:textId="34F261DD" w:rsidR="00D52008" w:rsidRPr="00705614" w:rsidRDefault="00D52008" w:rsidP="00D52008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24"/>
          <w:szCs w:val="24"/>
          <w:lang w:val="en-AD" w:eastAsia="en-GB" w:bidi="ar-SA"/>
        </w:rPr>
      </w:pPr>
    </w:p>
    <w:p w14:paraId="04F1A068" w14:textId="77777777" w:rsidR="00563B18" w:rsidRPr="00705614" w:rsidRDefault="00563B18" w:rsidP="009343A3">
      <w:pPr>
        <w:rPr>
          <w:lang w:val="en-AD"/>
        </w:rPr>
      </w:pPr>
    </w:p>
    <w:sectPr w:rsidR="00563B18" w:rsidRPr="00705614" w:rsidSect="003108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700" w:right="1020" w:bottom="1160" w:left="102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B2901E" w14:textId="77777777" w:rsidR="00FC0819" w:rsidRDefault="00FC0819" w:rsidP="00F40D63">
      <w:r>
        <w:separator/>
      </w:r>
    </w:p>
  </w:endnote>
  <w:endnote w:type="continuationSeparator" w:id="0">
    <w:p w14:paraId="38DEE7D3" w14:textId="77777777" w:rsidR="00FC0819" w:rsidRDefault="00FC0819" w:rsidP="00F4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137"/>
      <w:gridCol w:w="1596"/>
      <w:gridCol w:w="4137"/>
    </w:tblGrid>
    <w:tr w:rsidR="00440B20" w14:paraId="3A0C40C5" w14:textId="77777777" w:rsidTr="00FE7DAF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AC54C39" w14:textId="77777777" w:rsidR="00440B20" w:rsidRDefault="00440B20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1E09E7E6" w14:textId="77777777" w:rsidR="00440B20" w:rsidRDefault="00000000">
          <w:pPr>
            <w:pStyle w:val="NoSpacing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temporary/>
              <w:showingPlcHdr/>
            </w:sdtPr>
            <w:sdtContent>
              <w:r w:rsidR="00440B20">
                <w:rPr>
                  <w:rFonts w:ascii="Cambria" w:hAnsi="Cambria"/>
                  <w:color w:val="365F91" w:themeColor="accent1" w:themeShade="BF"/>
                  <w:lang w:val="es-ES"/>
                </w:rPr>
                <w:t>[Escriba texto]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D121713" w14:textId="77777777" w:rsidR="00440B20" w:rsidRDefault="00440B20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440B20" w14:paraId="664FFA1A" w14:textId="77777777" w:rsidTr="00FE7DAF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31D8BA1" w14:textId="77777777" w:rsidR="00440B20" w:rsidRDefault="00440B20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F824C99" w14:textId="77777777" w:rsidR="00440B20" w:rsidRDefault="00440B20">
          <w:pPr>
            <w:rPr>
              <w:rFonts w:asciiTheme="majorHAnsi" w:hAnsiTheme="majorHAnsi"/>
              <w:color w:val="365F91" w:themeColor="accent1" w:themeShade="BF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C14A65" w14:textId="77777777" w:rsidR="00440B20" w:rsidRDefault="00440B20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253AA97D" w14:textId="77777777" w:rsidR="00440B20" w:rsidRDefault="00440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621EE0" w14:textId="77777777" w:rsidR="00BB7CA4" w:rsidRDefault="00440B20">
    <w:pPr>
      <w:pStyle w:val="Footer"/>
      <w:rPr>
        <w:lang w:val="es-ES"/>
      </w:rPr>
    </w:pPr>
    <w:r w:rsidRPr="005A6726">
      <w:rPr>
        <w:lang w:val="es-ES"/>
      </w:rPr>
      <w:t>Ana Fuentes, +52155540944</w:t>
    </w:r>
    <w:r w:rsidR="00350C6E">
      <w:rPr>
        <w:lang w:val="es-ES"/>
      </w:rPr>
      <w:t>1</w:t>
    </w:r>
    <w:r w:rsidRPr="005A6726">
      <w:rPr>
        <w:lang w:val="es-ES"/>
      </w:rPr>
      <w:t>8</w:t>
    </w:r>
    <w:r w:rsidR="006E21E1">
      <w:rPr>
        <w:lang w:val="es-ES"/>
      </w:rPr>
      <w:t xml:space="preserve"> </w:t>
    </w:r>
    <w:hyperlink r:id="rId1" w:history="1">
      <w:r w:rsidR="006E21E1" w:rsidRPr="00252B87">
        <w:rPr>
          <w:rStyle w:val="Hyperlink"/>
          <w:lang w:val="es-ES"/>
        </w:rPr>
        <w:t>info@milvus.travel</w:t>
      </w:r>
    </w:hyperlink>
    <w:r w:rsidRPr="005A6726">
      <w:rPr>
        <w:lang w:val="es-ES"/>
      </w:rPr>
      <w:t xml:space="preserve"> </w:t>
    </w:r>
    <w:r w:rsidR="00BB7CA4">
      <w:rPr>
        <w:lang w:val="es-ES"/>
      </w:rPr>
      <w:t xml:space="preserve"> </w:t>
    </w:r>
  </w:p>
  <w:p w14:paraId="26474B85" w14:textId="77777777" w:rsidR="007B6FB2" w:rsidRDefault="00CE366F" w:rsidP="007B6FB2">
    <w:pPr>
      <w:pStyle w:val="Footer"/>
      <w:rPr>
        <w:lang w:val="es-ES"/>
      </w:rPr>
    </w:pPr>
    <w:r w:rsidRPr="007B6FB2">
      <w:rPr>
        <w:lang w:val="es-ES"/>
      </w:rPr>
      <w:t xml:space="preserve">Mahmoud Alzoubi </w:t>
    </w:r>
    <w:r w:rsidR="00440B20" w:rsidRPr="007B6FB2">
      <w:rPr>
        <w:lang w:val="es-ES"/>
      </w:rPr>
      <w:t>+962799757654,</w:t>
    </w:r>
    <w:r w:rsidR="00BB7CA4" w:rsidRPr="007B6FB2">
      <w:rPr>
        <w:lang w:val="es-ES"/>
      </w:rPr>
      <w:t xml:space="preserve"> </w:t>
    </w:r>
    <w:hyperlink r:id="rId2" w:history="1">
      <w:r w:rsidR="007B6FB2" w:rsidRPr="007B6FB2">
        <w:rPr>
          <w:rStyle w:val="Hyperlink"/>
          <w:lang w:val="es-ES"/>
        </w:rPr>
        <w:t>m.zubi@milvus.travel</w:t>
      </w:r>
    </w:hyperlink>
  </w:p>
  <w:p w14:paraId="1829067C" w14:textId="77777777" w:rsidR="00440B20" w:rsidRPr="007B6FB2" w:rsidRDefault="00252B87" w:rsidP="007B6FB2">
    <w:pPr>
      <w:pStyle w:val="Footer"/>
      <w:rPr>
        <w:lang w:val="es-ES"/>
      </w:rPr>
    </w:pPr>
    <w:r>
      <w:rPr>
        <w:lang w:val="es-ES"/>
      </w:rPr>
      <w:t xml:space="preserve">Coma de Ransol </w:t>
    </w:r>
    <w:r w:rsidR="000111EF">
      <w:rPr>
        <w:lang w:val="es-ES"/>
      </w:rPr>
      <w:t>13, Edifici Font</w:t>
    </w:r>
    <w:r w:rsidR="00CA4DB1">
      <w:rPr>
        <w:lang w:val="es-ES"/>
      </w:rPr>
      <w:t xml:space="preserve"> De Ferro </w:t>
    </w:r>
    <w:r w:rsidR="00E56BAD">
      <w:rPr>
        <w:lang w:val="es-ES"/>
      </w:rPr>
      <w:t>III, pis 1- Porta 6, Ran</w:t>
    </w:r>
    <w:r w:rsidR="0090216D">
      <w:rPr>
        <w:lang w:val="es-ES"/>
      </w:rPr>
      <w:t>sol, Canillo AD100,</w:t>
    </w:r>
    <w:r w:rsidR="006E21E1">
      <w:rPr>
        <w:lang w:val="es-ES"/>
      </w:rPr>
      <w:t xml:space="preserve"> </w:t>
    </w:r>
    <w:r w:rsidR="0090216D">
      <w:rPr>
        <w:lang w:val="es-ES"/>
      </w:rPr>
      <w:t>Andorra</w:t>
    </w:r>
    <w:r w:rsidR="006E21E1">
      <w:rPr>
        <w:lang w:val="es-E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0CAC08" w14:textId="77777777" w:rsidR="00691ED8" w:rsidRDefault="00691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F3185F" w14:textId="77777777" w:rsidR="00FC0819" w:rsidRDefault="00FC0819" w:rsidP="00F40D63">
      <w:r>
        <w:separator/>
      </w:r>
    </w:p>
  </w:footnote>
  <w:footnote w:type="continuationSeparator" w:id="0">
    <w:p w14:paraId="2F9D2670" w14:textId="77777777" w:rsidR="00FC0819" w:rsidRDefault="00FC0819" w:rsidP="00F40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39D752" w14:textId="77777777" w:rsidR="00440B20" w:rsidRPr="005A6726" w:rsidRDefault="00000000">
    <w:pPr>
      <w:pStyle w:val="Header"/>
      <w:rPr>
        <w:lang w:val="es-ES"/>
      </w:rPr>
    </w:pPr>
    <w:sdt>
      <w:sdtPr>
        <w:id w:val="171999623"/>
        <w:temporary/>
        <w:showingPlcHdr/>
      </w:sdtPr>
      <w:sdtContent>
        <w:r w:rsidR="00440B20">
          <w:rPr>
            <w:lang w:val="es-ES"/>
          </w:rPr>
          <w:t>[Escriba texto]</w:t>
        </w:r>
      </w:sdtContent>
    </w:sdt>
    <w:r w:rsidR="00440B20">
      <w:ptab w:relativeTo="margin" w:alignment="center" w:leader="none"/>
    </w:r>
    <w:sdt>
      <w:sdtPr>
        <w:id w:val="171999624"/>
        <w:temporary/>
        <w:showingPlcHdr/>
      </w:sdtPr>
      <w:sdtContent>
        <w:r w:rsidR="00440B20">
          <w:rPr>
            <w:lang w:val="es-ES"/>
          </w:rPr>
          <w:t>[Escriba texto]</w:t>
        </w:r>
      </w:sdtContent>
    </w:sdt>
    <w:r w:rsidR="00440B20">
      <w:ptab w:relativeTo="margin" w:alignment="right" w:leader="none"/>
    </w:r>
    <w:sdt>
      <w:sdtPr>
        <w:id w:val="171999625"/>
        <w:temporary/>
        <w:showingPlcHdr/>
      </w:sdtPr>
      <w:sdtContent>
        <w:r w:rsidR="00440B20">
          <w:rPr>
            <w:lang w:val="es-ES"/>
          </w:rPr>
          <w:t>[Escriba texto]</w:t>
        </w:r>
      </w:sdtContent>
    </w:sdt>
  </w:p>
  <w:p w14:paraId="4C064932" w14:textId="77777777" w:rsidR="00440B20" w:rsidRPr="005A6726" w:rsidRDefault="00440B20">
    <w:pPr>
      <w:pStyle w:val="Header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52612A" w14:textId="77777777" w:rsidR="00440B20" w:rsidRDefault="00440B20">
    <w:pPr>
      <w:pStyle w:val="Header"/>
    </w:pPr>
    <w:r>
      <w:ptab w:relativeTo="margin" w:alignment="center" w:leader="none"/>
    </w:r>
    <w:r w:rsidR="0059278A">
      <w:rPr>
        <w:noProof/>
      </w:rPr>
      <w:drawing>
        <wp:inline distT="0" distB="0" distL="0" distR="0" wp14:anchorId="03873847" wp14:editId="75869EB5">
          <wp:extent cx="1519311" cy="3611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765" cy="384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  <w:p w14:paraId="6D6665C4" w14:textId="77777777" w:rsidR="00440B20" w:rsidRDefault="00440B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B1FA43" w14:textId="77777777" w:rsidR="00691ED8" w:rsidRDefault="00691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9E5C00"/>
    <w:multiLevelType w:val="hybridMultilevel"/>
    <w:tmpl w:val="8AF8B03A"/>
    <w:lvl w:ilvl="0" w:tplc="536259BE">
      <w:numFmt w:val="bullet"/>
      <w:lvlText w:val="-"/>
      <w:lvlJc w:val="left"/>
      <w:pPr>
        <w:ind w:left="552" w:hanging="360"/>
      </w:pPr>
      <w:rPr>
        <w:rFonts w:hint="default"/>
        <w:spacing w:val="-3"/>
        <w:w w:val="99"/>
        <w:lang w:val="en-US" w:eastAsia="en-US" w:bidi="en-US"/>
      </w:rPr>
    </w:lvl>
    <w:lvl w:ilvl="1" w:tplc="366418B6">
      <w:numFmt w:val="bullet"/>
      <w:lvlText w:val="➢"/>
      <w:lvlJc w:val="left"/>
      <w:pPr>
        <w:ind w:left="852" w:hanging="360"/>
      </w:pPr>
      <w:rPr>
        <w:rFonts w:ascii="MS UI Gothic" w:eastAsia="MS UI Gothic" w:hAnsi="MS UI Gothic" w:cs="MS UI Gothic" w:hint="default"/>
        <w:w w:val="79"/>
        <w:sz w:val="22"/>
        <w:szCs w:val="22"/>
        <w:lang w:val="en-US" w:eastAsia="en-US" w:bidi="en-US"/>
      </w:rPr>
    </w:lvl>
    <w:lvl w:ilvl="2" w:tplc="8560408C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en-US"/>
      </w:rPr>
    </w:lvl>
    <w:lvl w:ilvl="3" w:tplc="B614B764">
      <w:numFmt w:val="bullet"/>
      <w:lvlText w:val="•"/>
      <w:lvlJc w:val="left"/>
      <w:pPr>
        <w:ind w:left="2861" w:hanging="360"/>
      </w:pPr>
      <w:rPr>
        <w:rFonts w:hint="default"/>
        <w:lang w:val="en-US" w:eastAsia="en-US" w:bidi="en-US"/>
      </w:rPr>
    </w:lvl>
    <w:lvl w:ilvl="4" w:tplc="025E2F38">
      <w:numFmt w:val="bullet"/>
      <w:lvlText w:val="•"/>
      <w:lvlJc w:val="left"/>
      <w:pPr>
        <w:ind w:left="3862" w:hanging="360"/>
      </w:pPr>
      <w:rPr>
        <w:rFonts w:hint="default"/>
        <w:lang w:val="en-US" w:eastAsia="en-US" w:bidi="en-US"/>
      </w:rPr>
    </w:lvl>
    <w:lvl w:ilvl="5" w:tplc="FD9E27C8">
      <w:numFmt w:val="bullet"/>
      <w:lvlText w:val="•"/>
      <w:lvlJc w:val="left"/>
      <w:pPr>
        <w:ind w:left="4863" w:hanging="360"/>
      </w:pPr>
      <w:rPr>
        <w:rFonts w:hint="default"/>
        <w:lang w:val="en-US" w:eastAsia="en-US" w:bidi="en-US"/>
      </w:rPr>
    </w:lvl>
    <w:lvl w:ilvl="6" w:tplc="8522D2E8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7" w:tplc="8F820F2A">
      <w:numFmt w:val="bullet"/>
      <w:lvlText w:val="•"/>
      <w:lvlJc w:val="left"/>
      <w:pPr>
        <w:ind w:left="6865" w:hanging="360"/>
      </w:pPr>
      <w:rPr>
        <w:rFonts w:hint="default"/>
        <w:lang w:val="en-US" w:eastAsia="en-US" w:bidi="en-US"/>
      </w:rPr>
    </w:lvl>
    <w:lvl w:ilvl="8" w:tplc="44084044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2156E6D"/>
    <w:multiLevelType w:val="hybridMultilevel"/>
    <w:tmpl w:val="4522805E"/>
    <w:lvl w:ilvl="0" w:tplc="0C0A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" w15:restartNumberingAfterBreak="0">
    <w:nsid w:val="5CBF6879"/>
    <w:multiLevelType w:val="hybridMultilevel"/>
    <w:tmpl w:val="123CEF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256010">
    <w:abstractNumId w:val="0"/>
  </w:num>
  <w:num w:numId="2" w16cid:durableId="1651054554">
    <w:abstractNumId w:val="2"/>
  </w:num>
  <w:num w:numId="3" w16cid:durableId="58218653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08"/>
    <w:rsid w:val="00011142"/>
    <w:rsid w:val="000111EF"/>
    <w:rsid w:val="000224F0"/>
    <w:rsid w:val="00042D4E"/>
    <w:rsid w:val="00047F08"/>
    <w:rsid w:val="00051F21"/>
    <w:rsid w:val="000633E6"/>
    <w:rsid w:val="00063444"/>
    <w:rsid w:val="0007226B"/>
    <w:rsid w:val="0007494D"/>
    <w:rsid w:val="00080115"/>
    <w:rsid w:val="000A0F80"/>
    <w:rsid w:val="000D33C2"/>
    <w:rsid w:val="000E6379"/>
    <w:rsid w:val="0012299B"/>
    <w:rsid w:val="001310CA"/>
    <w:rsid w:val="00137F52"/>
    <w:rsid w:val="001672EF"/>
    <w:rsid w:val="0017209F"/>
    <w:rsid w:val="001772B9"/>
    <w:rsid w:val="001A2937"/>
    <w:rsid w:val="001A7A88"/>
    <w:rsid w:val="001C041B"/>
    <w:rsid w:val="001E28E9"/>
    <w:rsid w:val="001F0949"/>
    <w:rsid w:val="001F573A"/>
    <w:rsid w:val="00245FDC"/>
    <w:rsid w:val="00252B87"/>
    <w:rsid w:val="002556AE"/>
    <w:rsid w:val="002651AB"/>
    <w:rsid w:val="0027111A"/>
    <w:rsid w:val="00295E99"/>
    <w:rsid w:val="002D3FC9"/>
    <w:rsid w:val="0031089F"/>
    <w:rsid w:val="00314813"/>
    <w:rsid w:val="00335882"/>
    <w:rsid w:val="00350C6E"/>
    <w:rsid w:val="00352EA1"/>
    <w:rsid w:val="003566A4"/>
    <w:rsid w:val="00375764"/>
    <w:rsid w:val="00384047"/>
    <w:rsid w:val="0038568F"/>
    <w:rsid w:val="003C44C3"/>
    <w:rsid w:val="003D484D"/>
    <w:rsid w:val="003E27FC"/>
    <w:rsid w:val="003F2802"/>
    <w:rsid w:val="00406A94"/>
    <w:rsid w:val="004267A7"/>
    <w:rsid w:val="00440B20"/>
    <w:rsid w:val="00462C01"/>
    <w:rsid w:val="00471BF7"/>
    <w:rsid w:val="004722B1"/>
    <w:rsid w:val="00473A44"/>
    <w:rsid w:val="00484C1F"/>
    <w:rsid w:val="00486872"/>
    <w:rsid w:val="004950AD"/>
    <w:rsid w:val="004B12DF"/>
    <w:rsid w:val="004C0E1B"/>
    <w:rsid w:val="004E1D6C"/>
    <w:rsid w:val="004E208B"/>
    <w:rsid w:val="004F314D"/>
    <w:rsid w:val="004F70A6"/>
    <w:rsid w:val="00501E50"/>
    <w:rsid w:val="005116E4"/>
    <w:rsid w:val="00514117"/>
    <w:rsid w:val="00525A16"/>
    <w:rsid w:val="00556360"/>
    <w:rsid w:val="00563B18"/>
    <w:rsid w:val="0057573B"/>
    <w:rsid w:val="00590698"/>
    <w:rsid w:val="0059278A"/>
    <w:rsid w:val="005A523D"/>
    <w:rsid w:val="005A6726"/>
    <w:rsid w:val="005F0E62"/>
    <w:rsid w:val="00600878"/>
    <w:rsid w:val="00601FD7"/>
    <w:rsid w:val="00605956"/>
    <w:rsid w:val="00611698"/>
    <w:rsid w:val="0061796A"/>
    <w:rsid w:val="006522F7"/>
    <w:rsid w:val="006558CA"/>
    <w:rsid w:val="00675C64"/>
    <w:rsid w:val="00676B21"/>
    <w:rsid w:val="0069170C"/>
    <w:rsid w:val="00691ED8"/>
    <w:rsid w:val="006A0E72"/>
    <w:rsid w:val="006A568F"/>
    <w:rsid w:val="006E21E1"/>
    <w:rsid w:val="006E4E62"/>
    <w:rsid w:val="00705614"/>
    <w:rsid w:val="00710356"/>
    <w:rsid w:val="00740BEB"/>
    <w:rsid w:val="007B6FB2"/>
    <w:rsid w:val="007C2E42"/>
    <w:rsid w:val="007C4A39"/>
    <w:rsid w:val="007D1928"/>
    <w:rsid w:val="007E23A9"/>
    <w:rsid w:val="007E64AC"/>
    <w:rsid w:val="00833977"/>
    <w:rsid w:val="008768D2"/>
    <w:rsid w:val="008822F0"/>
    <w:rsid w:val="00896B33"/>
    <w:rsid w:val="008C2301"/>
    <w:rsid w:val="008D7B43"/>
    <w:rsid w:val="008E74B8"/>
    <w:rsid w:val="008F6C06"/>
    <w:rsid w:val="0090216D"/>
    <w:rsid w:val="009343A3"/>
    <w:rsid w:val="00951F50"/>
    <w:rsid w:val="00954239"/>
    <w:rsid w:val="00955EB3"/>
    <w:rsid w:val="00961E52"/>
    <w:rsid w:val="009701DA"/>
    <w:rsid w:val="009B4BE0"/>
    <w:rsid w:val="009D46D3"/>
    <w:rsid w:val="009D782E"/>
    <w:rsid w:val="009F524B"/>
    <w:rsid w:val="00A02338"/>
    <w:rsid w:val="00A126CA"/>
    <w:rsid w:val="00A14965"/>
    <w:rsid w:val="00A23E33"/>
    <w:rsid w:val="00A70222"/>
    <w:rsid w:val="00A825D5"/>
    <w:rsid w:val="00AB6B32"/>
    <w:rsid w:val="00AD18C0"/>
    <w:rsid w:val="00B02F78"/>
    <w:rsid w:val="00B04702"/>
    <w:rsid w:val="00B10B2F"/>
    <w:rsid w:val="00B22A74"/>
    <w:rsid w:val="00B539AD"/>
    <w:rsid w:val="00B85D05"/>
    <w:rsid w:val="00B9142E"/>
    <w:rsid w:val="00B91B88"/>
    <w:rsid w:val="00B97F8A"/>
    <w:rsid w:val="00BA5F69"/>
    <w:rsid w:val="00BA6721"/>
    <w:rsid w:val="00BB109E"/>
    <w:rsid w:val="00BB13C6"/>
    <w:rsid w:val="00BB7CA4"/>
    <w:rsid w:val="00BE73CC"/>
    <w:rsid w:val="00BF7FA7"/>
    <w:rsid w:val="00C126FA"/>
    <w:rsid w:val="00C30620"/>
    <w:rsid w:val="00C33E32"/>
    <w:rsid w:val="00C84601"/>
    <w:rsid w:val="00CA3202"/>
    <w:rsid w:val="00CA4DB1"/>
    <w:rsid w:val="00CC0E99"/>
    <w:rsid w:val="00CE366F"/>
    <w:rsid w:val="00CE57ED"/>
    <w:rsid w:val="00D02D17"/>
    <w:rsid w:val="00D224BE"/>
    <w:rsid w:val="00D370EE"/>
    <w:rsid w:val="00D423D6"/>
    <w:rsid w:val="00D52008"/>
    <w:rsid w:val="00D53054"/>
    <w:rsid w:val="00D55930"/>
    <w:rsid w:val="00D67FC4"/>
    <w:rsid w:val="00D83B12"/>
    <w:rsid w:val="00D8721B"/>
    <w:rsid w:val="00DB6E29"/>
    <w:rsid w:val="00DC1446"/>
    <w:rsid w:val="00DC2806"/>
    <w:rsid w:val="00E04EA2"/>
    <w:rsid w:val="00E07BCF"/>
    <w:rsid w:val="00E15834"/>
    <w:rsid w:val="00E267A7"/>
    <w:rsid w:val="00E26EE6"/>
    <w:rsid w:val="00E3628E"/>
    <w:rsid w:val="00E54856"/>
    <w:rsid w:val="00E56BAD"/>
    <w:rsid w:val="00E948CF"/>
    <w:rsid w:val="00EB3AB4"/>
    <w:rsid w:val="00ED476C"/>
    <w:rsid w:val="00EE5CF7"/>
    <w:rsid w:val="00EE6A70"/>
    <w:rsid w:val="00EF29A3"/>
    <w:rsid w:val="00F13A16"/>
    <w:rsid w:val="00F2783E"/>
    <w:rsid w:val="00F40D63"/>
    <w:rsid w:val="00F54A6A"/>
    <w:rsid w:val="00F611BD"/>
    <w:rsid w:val="00F66C65"/>
    <w:rsid w:val="00F756F0"/>
    <w:rsid w:val="00F80DD4"/>
    <w:rsid w:val="00F815ED"/>
    <w:rsid w:val="00FA1EF2"/>
    <w:rsid w:val="00FC0819"/>
    <w:rsid w:val="00FE1C1F"/>
    <w:rsid w:val="00FE4050"/>
    <w:rsid w:val="00FE7DAF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4"/>
    <o:shapelayout v:ext="edit">
      <o:idmap v:ext="edit" data="1"/>
    </o:shapelayout>
  </w:shapeDefaults>
  <w:decimalSymbol w:val=","/>
  <w:listSeparator w:val=","/>
  <w14:docId w14:val="3785F067"/>
  <w14:defaultImageDpi w14:val="300"/>
  <w15:docId w15:val="{008928C7-1039-3B4F-81C5-DF7261B4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8404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 w:bidi="en-US"/>
    </w:rPr>
  </w:style>
  <w:style w:type="paragraph" w:styleId="Heading1">
    <w:name w:val="heading 1"/>
    <w:basedOn w:val="Normal"/>
    <w:link w:val="Heading1Char"/>
    <w:uiPriority w:val="9"/>
    <w:qFormat/>
    <w:rsid w:val="00D52008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D" w:eastAsia="en-GB" w:bidi="ar-SA"/>
    </w:rPr>
  </w:style>
  <w:style w:type="paragraph" w:styleId="Heading2">
    <w:name w:val="heading 2"/>
    <w:basedOn w:val="Normal"/>
    <w:link w:val="Heading2Char"/>
    <w:uiPriority w:val="9"/>
    <w:qFormat/>
    <w:rsid w:val="00D5200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AD" w:eastAsia="en-GB" w:bidi="ar-SA"/>
    </w:rPr>
  </w:style>
  <w:style w:type="paragraph" w:styleId="Heading3">
    <w:name w:val="heading 3"/>
    <w:basedOn w:val="Normal"/>
    <w:link w:val="Heading3Char"/>
    <w:uiPriority w:val="9"/>
    <w:qFormat/>
    <w:rsid w:val="00D5200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AD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D6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D63"/>
  </w:style>
  <w:style w:type="paragraph" w:styleId="Footer">
    <w:name w:val="footer"/>
    <w:basedOn w:val="Normal"/>
    <w:link w:val="FooterChar"/>
    <w:uiPriority w:val="99"/>
    <w:unhideWhenUsed/>
    <w:rsid w:val="00F40D6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D63"/>
  </w:style>
  <w:style w:type="paragraph" w:styleId="NoSpacing">
    <w:name w:val="No Spacing"/>
    <w:link w:val="NoSpacingChar"/>
    <w:qFormat/>
    <w:rsid w:val="00F40D63"/>
    <w:rPr>
      <w:rFonts w:ascii="PMingLiU" w:hAnsi="PMingLiU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rsid w:val="00F40D63"/>
    <w:rPr>
      <w:rFonts w:ascii="PMingLiU" w:hAnsi="PMingLiU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F40D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D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D63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384047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8404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4047"/>
    <w:rPr>
      <w:rFonts w:ascii="Arial" w:eastAsia="Arial" w:hAnsi="Arial" w:cs="Arial"/>
      <w:lang w:val="en-US" w:eastAsia="en-US" w:bidi="en-US"/>
    </w:rPr>
  </w:style>
  <w:style w:type="paragraph" w:customStyle="1" w:styleId="Heading11">
    <w:name w:val="Heading 11"/>
    <w:basedOn w:val="Normal"/>
    <w:uiPriority w:val="1"/>
    <w:qFormat/>
    <w:rsid w:val="00384047"/>
    <w:pPr>
      <w:ind w:left="132"/>
      <w:outlineLvl w:val="1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384047"/>
    <w:pPr>
      <w:spacing w:line="253" w:lineRule="exact"/>
      <w:ind w:left="852" w:hanging="360"/>
    </w:pPr>
  </w:style>
  <w:style w:type="paragraph" w:customStyle="1" w:styleId="TableParagraph">
    <w:name w:val="Table Paragraph"/>
    <w:basedOn w:val="Normal"/>
    <w:uiPriority w:val="1"/>
    <w:qFormat/>
    <w:rsid w:val="00384047"/>
    <w:pPr>
      <w:spacing w:before="24"/>
      <w:ind w:left="108"/>
      <w:jc w:val="center"/>
    </w:pPr>
  </w:style>
  <w:style w:type="table" w:styleId="TableGrid">
    <w:name w:val="Table Grid"/>
    <w:basedOn w:val="TableNormal"/>
    <w:uiPriority w:val="59"/>
    <w:rsid w:val="00951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A672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2008"/>
    <w:rPr>
      <w:rFonts w:ascii="Times New Roman" w:eastAsia="Times New Roman" w:hAnsi="Times New Roman" w:cs="Times New Roman"/>
      <w:b/>
      <w:bCs/>
      <w:kern w:val="36"/>
      <w:sz w:val="48"/>
      <w:szCs w:val="48"/>
      <w:lang w:val="en-AD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52008"/>
    <w:rPr>
      <w:rFonts w:ascii="Times New Roman" w:eastAsia="Times New Roman" w:hAnsi="Times New Roman" w:cs="Times New Roman"/>
      <w:b/>
      <w:bCs/>
      <w:sz w:val="36"/>
      <w:szCs w:val="36"/>
      <w:lang w:val="en-AD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52008"/>
    <w:rPr>
      <w:rFonts w:ascii="Times New Roman" w:eastAsia="Times New Roman" w:hAnsi="Times New Roman" w:cs="Times New Roman"/>
      <w:b/>
      <w:bCs/>
      <w:sz w:val="27"/>
      <w:szCs w:val="27"/>
      <w:lang w:val="en-AD" w:eastAsia="en-GB"/>
    </w:rPr>
  </w:style>
  <w:style w:type="paragraph" w:styleId="NormalWeb">
    <w:name w:val="Normal (Web)"/>
    <w:basedOn w:val="Normal"/>
    <w:uiPriority w:val="99"/>
    <w:semiHidden/>
    <w:unhideWhenUsed/>
    <w:rsid w:val="00D5200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D" w:eastAsia="en-GB" w:bidi="ar-SA"/>
    </w:rPr>
  </w:style>
  <w:style w:type="character" w:styleId="Strong">
    <w:name w:val="Strong"/>
    <w:basedOn w:val="DefaultParagraphFont"/>
    <w:uiPriority w:val="22"/>
    <w:qFormat/>
    <w:rsid w:val="00D52008"/>
    <w:rPr>
      <w:b/>
      <w:bCs/>
    </w:rPr>
  </w:style>
  <w:style w:type="character" w:styleId="Emphasis">
    <w:name w:val="Emphasis"/>
    <w:basedOn w:val="DefaultParagraphFont"/>
    <w:uiPriority w:val="20"/>
    <w:qFormat/>
    <w:rsid w:val="00D520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9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722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2874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54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2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8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4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7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0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14411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16377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66768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52299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345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9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0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1487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857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331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7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64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7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15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50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52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8539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025331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9865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66522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03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653541">
                                              <w:marLeft w:val="-30"/>
                                              <w:marRight w:val="-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78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710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463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23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2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53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.zubi@milvus.travel" TargetMode="External"/><Relationship Id="rId1" Type="http://schemas.openxmlformats.org/officeDocument/2006/relationships/hyperlink" Target="mailto:info@milvus.trave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amariafuentesguerrero/Library/Group%20Containers/UBF8T346G9.Office/User%20Content.localized/Templates.localized/Hojas%20membrete%20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1D2676-472C-BB47-8707-CE2BA644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Hojas membrete 1.dotx</Template>
  <TotalTime>5</TotalTime>
  <Pages>4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 User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 Fuentes</cp:lastModifiedBy>
  <cp:revision>1</cp:revision>
  <dcterms:created xsi:type="dcterms:W3CDTF">2026-07-17T12:48:00Z</dcterms:created>
  <dcterms:modified xsi:type="dcterms:W3CDTF">2026-07-17T14:42:00Z</dcterms:modified>
</cp:coreProperties>
</file>